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38" w:rsidRPr="009144EA" w:rsidRDefault="00327038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327038" w:rsidRPr="009144EA" w:rsidRDefault="00327038" w:rsidP="00AF3FDB">
      <w:pPr>
        <w:tabs>
          <w:tab w:val="left" w:pos="6379"/>
        </w:tabs>
        <w:jc w:val="center"/>
        <w:rPr>
          <w:sz w:val="28"/>
          <w:szCs w:val="28"/>
        </w:rPr>
      </w:pPr>
      <w:r w:rsidRPr="009144EA">
        <w:rPr>
          <w:sz w:val="28"/>
          <w:szCs w:val="28"/>
        </w:rPr>
        <w:t>Министерство образования и науки Республики Башкортостан</w:t>
      </w:r>
    </w:p>
    <w:p w:rsidR="00327038" w:rsidRDefault="00327038" w:rsidP="00A65D19">
      <w:pPr>
        <w:tabs>
          <w:tab w:val="left" w:pos="6379"/>
        </w:tabs>
        <w:ind w:firstLine="851"/>
        <w:jc w:val="right"/>
        <w:rPr>
          <w:sz w:val="28"/>
          <w:szCs w:val="28"/>
        </w:rPr>
      </w:pPr>
    </w:p>
    <w:p w:rsidR="00327038" w:rsidRDefault="00327038" w:rsidP="00A65D19">
      <w:pPr>
        <w:tabs>
          <w:tab w:val="left" w:pos="6379"/>
        </w:tabs>
        <w:ind w:firstLine="851"/>
        <w:jc w:val="right"/>
        <w:rPr>
          <w:sz w:val="28"/>
          <w:szCs w:val="28"/>
        </w:rPr>
      </w:pPr>
    </w:p>
    <w:p w:rsidR="00327038" w:rsidRPr="009144EA" w:rsidRDefault="00327038" w:rsidP="00A65D19">
      <w:pPr>
        <w:tabs>
          <w:tab w:val="left" w:pos="6379"/>
        </w:tabs>
        <w:ind w:firstLine="851"/>
        <w:jc w:val="right"/>
        <w:rPr>
          <w:sz w:val="28"/>
          <w:szCs w:val="28"/>
        </w:rPr>
      </w:pPr>
      <w:r w:rsidRPr="009144EA">
        <w:rPr>
          <w:sz w:val="28"/>
          <w:szCs w:val="28"/>
        </w:rPr>
        <w:t>Кому</w:t>
      </w:r>
      <w:r>
        <w:rPr>
          <w:sz w:val="28"/>
          <w:szCs w:val="28"/>
        </w:rPr>
        <w:t>: Гайсаровой  Лэйсан  Салиховне</w:t>
      </w:r>
      <w:r w:rsidRPr="009144EA">
        <w:rPr>
          <w:sz w:val="28"/>
          <w:szCs w:val="28"/>
        </w:rPr>
        <w:tab/>
      </w:r>
    </w:p>
    <w:p w:rsidR="00327038" w:rsidRPr="009144EA" w:rsidRDefault="00327038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327038" w:rsidRDefault="00327038" w:rsidP="00AF3FDB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27038" w:rsidRDefault="00327038" w:rsidP="00AF3FDB">
      <w:pPr>
        <w:tabs>
          <w:tab w:val="left" w:pos="6379"/>
        </w:tabs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>Уведомление о сроке и месте проведения аттестации педагогического</w:t>
      </w:r>
      <w:r w:rsidRPr="009144EA">
        <w:rPr>
          <w:b/>
          <w:sz w:val="28"/>
          <w:szCs w:val="28"/>
        </w:rPr>
        <w:br/>
        <w:t>работника в целях установления квалификационной категории</w:t>
      </w:r>
    </w:p>
    <w:p w:rsidR="00327038" w:rsidRPr="009144EA" w:rsidRDefault="00327038" w:rsidP="00AF3FDB">
      <w:pPr>
        <w:tabs>
          <w:tab w:val="left" w:pos="6379"/>
        </w:tabs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W w:w="10586" w:type="dxa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60"/>
        <w:gridCol w:w="5226"/>
      </w:tblGrid>
      <w:tr w:rsidR="00327038" w:rsidRPr="009144EA" w:rsidTr="00994F94">
        <w:trPr>
          <w:trHeight w:val="310"/>
        </w:trPr>
        <w:tc>
          <w:tcPr>
            <w:tcW w:w="5360" w:type="dxa"/>
          </w:tcPr>
          <w:p w:rsidR="00327038" w:rsidRPr="00994F94" w:rsidRDefault="00327038" w:rsidP="00994F94">
            <w:pPr>
              <w:tabs>
                <w:tab w:val="left" w:pos="6379"/>
              </w:tabs>
              <w:jc w:val="both"/>
              <w:rPr>
                <w:sz w:val="28"/>
                <w:szCs w:val="28"/>
              </w:rPr>
            </w:pPr>
            <w:r w:rsidRPr="00994F94">
              <w:rPr>
                <w:sz w:val="28"/>
                <w:szCs w:val="28"/>
              </w:rPr>
              <w:t>От  _______</w:t>
            </w:r>
          </w:p>
        </w:tc>
        <w:tc>
          <w:tcPr>
            <w:tcW w:w="5226" w:type="dxa"/>
          </w:tcPr>
          <w:p w:rsidR="00327038" w:rsidRPr="00994F94" w:rsidRDefault="00327038" w:rsidP="00994F94">
            <w:pPr>
              <w:tabs>
                <w:tab w:val="left" w:pos="6379"/>
              </w:tabs>
              <w:ind w:firstLine="851"/>
              <w:jc w:val="center"/>
              <w:rPr>
                <w:sz w:val="28"/>
                <w:szCs w:val="28"/>
              </w:rPr>
            </w:pPr>
            <w:r w:rsidRPr="00994F94">
              <w:rPr>
                <w:sz w:val="28"/>
                <w:szCs w:val="28"/>
              </w:rPr>
              <w:t>№____</w:t>
            </w:r>
          </w:p>
        </w:tc>
      </w:tr>
    </w:tbl>
    <w:p w:rsidR="00327038" w:rsidRPr="009144EA" w:rsidRDefault="00327038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327038" w:rsidRPr="009144EA" w:rsidRDefault="00327038" w:rsidP="00AF3FDB">
      <w:pPr>
        <w:tabs>
          <w:tab w:val="left" w:pos="637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Уважаемая Ляйсан Салиховна</w:t>
      </w:r>
      <w:r w:rsidRPr="009144EA">
        <w:rPr>
          <w:sz w:val="28"/>
          <w:szCs w:val="28"/>
        </w:rPr>
        <w:t>!</w:t>
      </w:r>
    </w:p>
    <w:p w:rsidR="00327038" w:rsidRPr="009144EA" w:rsidRDefault="00327038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327038" w:rsidRPr="009144EA" w:rsidRDefault="00327038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По результатам рассмотрения заявления от</w:t>
      </w:r>
      <w:r>
        <w:rPr>
          <w:sz w:val="28"/>
          <w:szCs w:val="28"/>
        </w:rPr>
        <w:t xml:space="preserve"> </w:t>
      </w:r>
      <w:r w:rsidRPr="008E7ADA">
        <w:rPr>
          <w:sz w:val="28"/>
          <w:szCs w:val="28"/>
        </w:rPr>
        <w:t xml:space="preserve">___________ </w:t>
      </w:r>
      <w:r w:rsidRPr="009144EA">
        <w:rPr>
          <w:sz w:val="28"/>
          <w:szCs w:val="28"/>
        </w:rPr>
        <w:t>№_</w:t>
      </w:r>
      <w:r>
        <w:rPr>
          <w:sz w:val="28"/>
          <w:szCs w:val="28"/>
        </w:rPr>
        <w:t>_____</w:t>
      </w:r>
      <w:r>
        <w:rPr>
          <w:sz w:val="28"/>
          <w:szCs w:val="28"/>
        </w:rPr>
        <w:br/>
      </w:r>
      <w:r w:rsidRPr="009144EA">
        <w:rPr>
          <w:sz w:val="28"/>
          <w:szCs w:val="28"/>
        </w:rPr>
        <w:t>в соответствии с приказом Министерства образования и науки Российской Федерации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определены срок и место проведения аттестации в целях установления квалификационной категории:</w:t>
      </w:r>
    </w:p>
    <w:tbl>
      <w:tblPr>
        <w:tblW w:w="100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39"/>
        <w:gridCol w:w="4936"/>
      </w:tblGrid>
      <w:tr w:rsidR="00327038" w:rsidRPr="009144EA" w:rsidTr="00994F94">
        <w:trPr>
          <w:trHeight w:val="323"/>
        </w:trPr>
        <w:tc>
          <w:tcPr>
            <w:tcW w:w="5139" w:type="dxa"/>
          </w:tcPr>
          <w:p w:rsidR="00327038" w:rsidRPr="00994F94" w:rsidRDefault="00327038" w:rsidP="00994F94">
            <w:pPr>
              <w:tabs>
                <w:tab w:val="left" w:pos="6379"/>
              </w:tabs>
              <w:rPr>
                <w:sz w:val="28"/>
                <w:szCs w:val="28"/>
                <w:lang w:val="en-US"/>
              </w:rPr>
            </w:pPr>
            <w:r w:rsidRPr="00994F94">
              <w:rPr>
                <w:sz w:val="28"/>
                <w:szCs w:val="28"/>
                <w:lang w:val="en-US"/>
              </w:rPr>
              <w:t>Срок</w:t>
            </w:r>
            <w:r w:rsidRPr="00994F94">
              <w:rPr>
                <w:sz w:val="28"/>
                <w:szCs w:val="28"/>
              </w:rPr>
              <w:t xml:space="preserve"> </w:t>
            </w:r>
            <w:r w:rsidRPr="00994F94">
              <w:rPr>
                <w:sz w:val="28"/>
                <w:szCs w:val="28"/>
                <w:lang w:val="en-US"/>
              </w:rPr>
              <w:t>проведения</w:t>
            </w:r>
            <w:r w:rsidRPr="00994F94">
              <w:rPr>
                <w:sz w:val="28"/>
                <w:szCs w:val="28"/>
              </w:rPr>
              <w:t xml:space="preserve"> </w:t>
            </w:r>
            <w:r w:rsidRPr="00994F94">
              <w:rPr>
                <w:sz w:val="28"/>
                <w:szCs w:val="28"/>
                <w:lang w:val="en-US"/>
              </w:rPr>
              <w:t>аттестации</w:t>
            </w:r>
          </w:p>
        </w:tc>
        <w:tc>
          <w:tcPr>
            <w:tcW w:w="4936" w:type="dxa"/>
          </w:tcPr>
          <w:p w:rsidR="00327038" w:rsidRPr="00994F94" w:rsidRDefault="00327038" w:rsidP="00994F94">
            <w:pPr>
              <w:tabs>
                <w:tab w:val="left" w:pos="6379"/>
              </w:tabs>
              <w:jc w:val="both"/>
              <w:rPr>
                <w:sz w:val="28"/>
                <w:szCs w:val="28"/>
                <w:highlight w:val="yellow"/>
              </w:rPr>
            </w:pPr>
            <w:r w:rsidRPr="00994F94">
              <w:rPr>
                <w:sz w:val="28"/>
                <w:szCs w:val="28"/>
              </w:rPr>
              <w:t>60 дней</w:t>
            </w:r>
          </w:p>
        </w:tc>
      </w:tr>
      <w:tr w:rsidR="00327038" w:rsidRPr="009144EA" w:rsidTr="00994F94">
        <w:trPr>
          <w:trHeight w:val="642"/>
        </w:trPr>
        <w:tc>
          <w:tcPr>
            <w:tcW w:w="5139" w:type="dxa"/>
          </w:tcPr>
          <w:p w:rsidR="00327038" w:rsidRPr="00994F94" w:rsidRDefault="00327038" w:rsidP="00994F94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94F94">
              <w:rPr>
                <w:sz w:val="28"/>
                <w:szCs w:val="28"/>
              </w:rPr>
              <w:t>Дата проведения заседания аттестационной комиссии</w:t>
            </w:r>
          </w:p>
        </w:tc>
        <w:tc>
          <w:tcPr>
            <w:tcW w:w="4936" w:type="dxa"/>
          </w:tcPr>
          <w:p w:rsidR="00327038" w:rsidRPr="00994F94" w:rsidRDefault="00327038" w:rsidP="00994F94">
            <w:pPr>
              <w:tabs>
                <w:tab w:val="left" w:pos="6379"/>
              </w:tabs>
              <w:ind w:right="132"/>
              <w:jc w:val="both"/>
              <w:rPr>
                <w:sz w:val="28"/>
                <w:szCs w:val="28"/>
              </w:rPr>
            </w:pPr>
            <w:r w:rsidRPr="00994F94">
              <w:rPr>
                <w:sz w:val="28"/>
                <w:szCs w:val="28"/>
              </w:rPr>
              <w:t>17.03.2023</w:t>
            </w:r>
          </w:p>
        </w:tc>
      </w:tr>
      <w:tr w:rsidR="00327038" w:rsidRPr="009144EA" w:rsidTr="00994F94">
        <w:trPr>
          <w:trHeight w:val="645"/>
        </w:trPr>
        <w:tc>
          <w:tcPr>
            <w:tcW w:w="5139" w:type="dxa"/>
          </w:tcPr>
          <w:p w:rsidR="00327038" w:rsidRPr="00994F94" w:rsidRDefault="00327038" w:rsidP="00994F94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94F94">
              <w:rPr>
                <w:sz w:val="28"/>
                <w:szCs w:val="28"/>
              </w:rPr>
              <w:t>Место проведения заседания аттестационной комиссии</w:t>
            </w:r>
          </w:p>
        </w:tc>
        <w:tc>
          <w:tcPr>
            <w:tcW w:w="4936" w:type="dxa"/>
          </w:tcPr>
          <w:p w:rsidR="00327038" w:rsidRPr="00994F94" w:rsidRDefault="00327038" w:rsidP="00994F94">
            <w:pPr>
              <w:tabs>
                <w:tab w:val="left" w:pos="6379"/>
              </w:tabs>
              <w:ind w:right="132"/>
              <w:jc w:val="both"/>
              <w:rPr>
                <w:sz w:val="28"/>
                <w:szCs w:val="28"/>
                <w:highlight w:val="yellow"/>
              </w:rPr>
            </w:pPr>
            <w:r w:rsidRPr="00994F94">
              <w:rPr>
                <w:sz w:val="28"/>
                <w:szCs w:val="28"/>
              </w:rPr>
              <w:t>Министерство образования и науки РБ</w:t>
            </w:r>
          </w:p>
        </w:tc>
      </w:tr>
    </w:tbl>
    <w:p w:rsidR="00327038" w:rsidRPr="009144EA" w:rsidRDefault="00327038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Вы имеете право лично присутствовать на заседании Аттестационной комиссии.</w:t>
      </w:r>
    </w:p>
    <w:p w:rsidR="00327038" w:rsidRPr="009144EA" w:rsidRDefault="00327038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Вам необходимо представить документы, указанных в пункте 2.6.1.5 Административного регламента (в случае, если указанные документы не приложены к заявлению), в срок не позднее 30 календарных дней до даты проведения заседания аттестационной комиссии.</w:t>
      </w:r>
    </w:p>
    <w:p w:rsidR="00327038" w:rsidRPr="009144EA" w:rsidRDefault="00327038" w:rsidP="00AF3FDB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18"/>
        <w:gridCol w:w="3428"/>
        <w:gridCol w:w="2610"/>
      </w:tblGrid>
      <w:tr w:rsidR="00327038" w:rsidRPr="009144EA" w:rsidTr="00994F94">
        <w:trPr>
          <w:trHeight w:val="1382"/>
        </w:trPr>
        <w:tc>
          <w:tcPr>
            <w:tcW w:w="3518" w:type="dxa"/>
            <w:tcBorders>
              <w:right w:val="single" w:sz="4" w:space="0" w:color="000000"/>
            </w:tcBorders>
          </w:tcPr>
          <w:p w:rsidR="00327038" w:rsidRPr="00994F94" w:rsidRDefault="00327038" w:rsidP="00994F94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94F94">
              <w:rPr>
                <w:sz w:val="28"/>
                <w:szCs w:val="28"/>
              </w:rPr>
              <w:t>ФИО и должность уполномоченного лица Министерства образования и науки Республики Башкортостан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38" w:rsidRPr="00994F94" w:rsidRDefault="00327038" w:rsidP="00994F94">
            <w:pPr>
              <w:tabs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994F94">
              <w:rPr>
                <w:sz w:val="28"/>
                <w:szCs w:val="28"/>
              </w:rPr>
              <w:t>Сведения о сертификате электронной подписи</w:t>
            </w: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:rsidR="00327038" w:rsidRPr="00994F94" w:rsidRDefault="00327038" w:rsidP="00994F94">
            <w:pPr>
              <w:tabs>
                <w:tab w:val="left" w:pos="6379"/>
              </w:tabs>
              <w:ind w:left="351"/>
              <w:rPr>
                <w:sz w:val="28"/>
                <w:szCs w:val="28"/>
              </w:rPr>
            </w:pPr>
            <w:r w:rsidRPr="00994F94">
              <w:rPr>
                <w:sz w:val="28"/>
                <w:szCs w:val="28"/>
                <w:lang w:val="en-US"/>
              </w:rPr>
              <w:t>Расшифровка</w:t>
            </w:r>
          </w:p>
          <w:p w:rsidR="00327038" w:rsidRPr="00994F94" w:rsidRDefault="00327038" w:rsidP="00994F94">
            <w:pPr>
              <w:tabs>
                <w:tab w:val="left" w:pos="6379"/>
              </w:tabs>
              <w:ind w:left="351"/>
              <w:rPr>
                <w:sz w:val="28"/>
                <w:szCs w:val="28"/>
                <w:lang w:val="en-US"/>
              </w:rPr>
            </w:pPr>
            <w:r w:rsidRPr="00994F94">
              <w:rPr>
                <w:sz w:val="28"/>
                <w:szCs w:val="28"/>
                <w:lang w:val="en-US"/>
              </w:rPr>
              <w:t>подписи</w:t>
            </w:r>
          </w:p>
        </w:tc>
      </w:tr>
    </w:tbl>
    <w:p w:rsidR="00327038" w:rsidRPr="00AF3FDB" w:rsidRDefault="00327038" w:rsidP="00AF3FDB"/>
    <w:sectPr w:rsidR="00327038" w:rsidRPr="00AF3FDB" w:rsidSect="00DE1641">
      <w:headerReference w:type="default" r:id="rId6"/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038" w:rsidRDefault="00327038" w:rsidP="00DE1641">
      <w:r>
        <w:separator/>
      </w:r>
    </w:p>
  </w:endnote>
  <w:endnote w:type="continuationSeparator" w:id="0">
    <w:p w:rsidR="00327038" w:rsidRDefault="00327038" w:rsidP="00DE1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038" w:rsidRDefault="00327038" w:rsidP="00DE1641">
      <w:r>
        <w:separator/>
      </w:r>
    </w:p>
  </w:footnote>
  <w:footnote w:type="continuationSeparator" w:id="0">
    <w:p w:rsidR="00327038" w:rsidRDefault="00327038" w:rsidP="00DE16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038" w:rsidRPr="00134797" w:rsidRDefault="00327038" w:rsidP="0013479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4746"/>
    <w:rsid w:val="00014746"/>
    <w:rsid w:val="0005698C"/>
    <w:rsid w:val="000A69AD"/>
    <w:rsid w:val="00134797"/>
    <w:rsid w:val="001C05D8"/>
    <w:rsid w:val="002B3A10"/>
    <w:rsid w:val="002E2116"/>
    <w:rsid w:val="002E5E86"/>
    <w:rsid w:val="002E5F28"/>
    <w:rsid w:val="002F3303"/>
    <w:rsid w:val="00323E23"/>
    <w:rsid w:val="00327038"/>
    <w:rsid w:val="003C61E5"/>
    <w:rsid w:val="00455188"/>
    <w:rsid w:val="004E3522"/>
    <w:rsid w:val="005553AD"/>
    <w:rsid w:val="00671AE6"/>
    <w:rsid w:val="006821D8"/>
    <w:rsid w:val="007F23F1"/>
    <w:rsid w:val="008E7ADA"/>
    <w:rsid w:val="0091311C"/>
    <w:rsid w:val="009144EA"/>
    <w:rsid w:val="00994F94"/>
    <w:rsid w:val="009C57DF"/>
    <w:rsid w:val="009E1CA9"/>
    <w:rsid w:val="00A65D19"/>
    <w:rsid w:val="00A77992"/>
    <w:rsid w:val="00AA04C3"/>
    <w:rsid w:val="00AE050F"/>
    <w:rsid w:val="00AE76C0"/>
    <w:rsid w:val="00AF3FDB"/>
    <w:rsid w:val="00C50F08"/>
    <w:rsid w:val="00C52255"/>
    <w:rsid w:val="00C90FAF"/>
    <w:rsid w:val="00D40AEA"/>
    <w:rsid w:val="00DE1641"/>
    <w:rsid w:val="00E6692E"/>
    <w:rsid w:val="00ED3859"/>
    <w:rsid w:val="00F373DA"/>
    <w:rsid w:val="00F8623B"/>
    <w:rsid w:val="00F92963"/>
    <w:rsid w:val="00FF5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74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01474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semiHidden/>
    <w:rsid w:val="00DE164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DE164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1641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DE164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1641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199</Words>
  <Characters>1138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Кумызов Максим Сергеевич</dc:creator>
  <cp:keywords/>
  <dc:description/>
  <cp:lastModifiedBy>XTreme.ws</cp:lastModifiedBy>
  <cp:revision>12</cp:revision>
  <cp:lastPrinted>2023-01-11T04:53:00Z</cp:lastPrinted>
  <dcterms:created xsi:type="dcterms:W3CDTF">2022-11-22T05:20:00Z</dcterms:created>
  <dcterms:modified xsi:type="dcterms:W3CDTF">2023-01-11T04:54:00Z</dcterms:modified>
</cp:coreProperties>
</file>